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91ADD" w14:textId="77777777" w:rsidR="003E3D71" w:rsidRPr="00B806E3" w:rsidRDefault="00B806E3">
      <w:pPr>
        <w:pStyle w:val="Heading1"/>
        <w:rPr>
          <w:color w:val="00B050"/>
        </w:rPr>
      </w:pPr>
      <w:r w:rsidRPr="00B806E3">
        <w:rPr>
          <w:color w:val="00B050"/>
        </w:rPr>
        <w:t xml:space="preserve">Eating Behaviors: Self Assessment </w:t>
      </w:r>
    </w:p>
    <w:p w14:paraId="2C58766A"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DO YOU EAT MORE FOOD WHEN YOU ARE ALONE OR WITH OTHERS? WHY?</w:t>
      </w:r>
    </w:p>
    <w:p w14:paraId="58C38A16" w14:textId="77777777" w:rsidR="00B806E3" w:rsidRDefault="00B806E3" w:rsidP="00B806E3"/>
    <w:p w14:paraId="60955611" w14:textId="77777777" w:rsidR="00B806E3" w:rsidRPr="00B806E3" w:rsidRDefault="00B806E3" w:rsidP="00B806E3"/>
    <w:p w14:paraId="5C13AF7A" w14:textId="77777777" w:rsidR="00B806E3" w:rsidRP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ARE YOUR FOOD CHOICES INFLUENCED BY WHAT PEOPLE AROUND YOU ARE EATING? IF SO, HOW ARE THEY IMPACTED? WHAT TYPES OF PEOPLE OR SOCIAL SETTINGS DO YOU NOTICE THIS INFLUENCE THE MOST? </w:t>
      </w:r>
    </w:p>
    <w:p w14:paraId="7A3FCB56" w14:textId="77777777" w:rsidR="00B806E3" w:rsidRDefault="00B806E3" w:rsidP="00B806E3"/>
    <w:p w14:paraId="7C689148" w14:textId="77777777" w:rsidR="00B806E3" w:rsidRPr="00B806E3" w:rsidRDefault="00B806E3" w:rsidP="00B806E3"/>
    <w:p w14:paraId="529A7EDA"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WHAT TIME OF DAY (MORNING, AFTERNOON, EVENING, MIDDLE OF THE NIGHT) DO YOU TEND TO CONSUME MOST OF YOUR CALORIES?</w:t>
      </w:r>
    </w:p>
    <w:p w14:paraId="0C01493D" w14:textId="77777777" w:rsidR="00B806E3" w:rsidRDefault="00B806E3" w:rsidP="00B806E3"/>
    <w:p w14:paraId="28636D0C" w14:textId="77777777" w:rsidR="00B806E3" w:rsidRPr="00B806E3" w:rsidRDefault="00B806E3" w:rsidP="00B806E3"/>
    <w:p w14:paraId="095B2E91"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DO YOU TYPICALLY EAT WHEN YOU PHYSIOLOGICALLY FEEL HUNGRY? WHAT OTHER REASONS MAY YOU START EATING?</w:t>
      </w:r>
    </w:p>
    <w:p w14:paraId="0A1635EA" w14:textId="77777777" w:rsidR="00B806E3" w:rsidRDefault="00B806E3" w:rsidP="00B806E3"/>
    <w:p w14:paraId="111EFF31" w14:textId="77777777" w:rsidR="00B806E3" w:rsidRPr="00B806E3" w:rsidRDefault="00B806E3" w:rsidP="00B806E3"/>
    <w:p w14:paraId="6D30C294"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DO YOU TYPICALLY STOP EATING WHEN YOU PHYSIOLOGICALLY FEEL FULL? WHAT OTHER REASONS MAY YOU STOP EATING?</w:t>
      </w:r>
    </w:p>
    <w:p w14:paraId="02A5A86C" w14:textId="77777777" w:rsidR="00B806E3" w:rsidRDefault="00B806E3" w:rsidP="00B806E3"/>
    <w:p w14:paraId="283AE611" w14:textId="77777777" w:rsidR="00B806E3" w:rsidRPr="00B806E3" w:rsidRDefault="00B806E3" w:rsidP="00B806E3"/>
    <w:p w14:paraId="7698E1CE"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IF YOU MAKE A POOR FOOD CHOICE, HOW DOES THIS IMPACT YOUR FOOD CHOICES FOR THE REST OF THE MEAL? HOW DOES IT IMPACT THE REST OF YOUR DAY? HOW DOES IT IMPACT THE REST OF YOUR WEEK?</w:t>
      </w:r>
    </w:p>
    <w:p w14:paraId="621BA58D" w14:textId="77777777" w:rsidR="00B806E3" w:rsidRDefault="00B806E3" w:rsidP="00B806E3"/>
    <w:p w14:paraId="59AB0D07" w14:textId="77777777" w:rsidR="00B806E3" w:rsidRPr="00B806E3" w:rsidRDefault="00B806E3" w:rsidP="00B806E3"/>
    <w:p w14:paraId="121FBA96"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HOW DOES CONSUMING ALCOHOL IMPACT YOUR FOOD CHOICES AND/OR PORTION SIZES?</w:t>
      </w:r>
    </w:p>
    <w:p w14:paraId="6645B553" w14:textId="77777777" w:rsidR="00B806E3" w:rsidRPr="00B806E3" w:rsidRDefault="00B806E3" w:rsidP="00B806E3"/>
    <w:p w14:paraId="1B4A3122"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lastRenderedPageBreak/>
        <w:t>WHAT TIME OF Y</w:t>
      </w:r>
      <w:r>
        <w:rPr>
          <w:rStyle w:val="Strong"/>
          <w:rFonts w:ascii="Helvetica" w:eastAsia="Times New Roman" w:hAnsi="Helvetica"/>
          <w:bCs w:val="0"/>
          <w:caps/>
          <w:color w:val="424242"/>
          <w:sz w:val="27"/>
          <w:szCs w:val="27"/>
          <w:bdr w:val="none" w:sz="0" w:space="0" w:color="auto" w:frame="1"/>
        </w:rPr>
        <w:t>EAR DO YOU FIND IT EASIEst</w:t>
      </w:r>
      <w:r w:rsidRPr="00B806E3">
        <w:rPr>
          <w:rStyle w:val="Strong"/>
          <w:rFonts w:ascii="Helvetica" w:eastAsia="Times New Roman" w:hAnsi="Helvetica"/>
          <w:bCs w:val="0"/>
          <w:caps/>
          <w:color w:val="424242"/>
          <w:sz w:val="27"/>
          <w:szCs w:val="27"/>
          <w:bdr w:val="none" w:sz="0" w:space="0" w:color="auto" w:frame="1"/>
        </w:rPr>
        <w:t xml:space="preserve"> TO EAT WELL? WHY?</w:t>
      </w:r>
    </w:p>
    <w:p w14:paraId="084BA21F" w14:textId="77777777" w:rsidR="00B806E3" w:rsidRDefault="00B806E3" w:rsidP="00B806E3"/>
    <w:p w14:paraId="58973EA6" w14:textId="77777777" w:rsidR="00B806E3" w:rsidRPr="00B806E3" w:rsidRDefault="00B806E3" w:rsidP="00B806E3"/>
    <w:p w14:paraId="3D4B59C5"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 xml:space="preserve">WHAT TYPES OF BEHAVIORS (I.E. SLEEPING WELL, EXERCISING, MEAL PREPPING/PLANNING, STRESS MANAGEMENT, </w:t>
      </w:r>
      <w:proofErr w:type="gramStart"/>
      <w:r w:rsidRPr="00B806E3">
        <w:rPr>
          <w:rStyle w:val="Strong"/>
          <w:rFonts w:ascii="Helvetica" w:eastAsia="Times New Roman" w:hAnsi="Helvetica"/>
          <w:bCs w:val="0"/>
          <w:caps/>
          <w:color w:val="424242"/>
          <w:sz w:val="27"/>
          <w:szCs w:val="27"/>
          <w:bdr w:val="none" w:sz="0" w:space="0" w:color="auto" w:frame="1"/>
        </w:rPr>
        <w:t>ETC.)</w:t>
      </w:r>
      <w:proofErr w:type="gramEnd"/>
      <w:r w:rsidRPr="00B806E3">
        <w:rPr>
          <w:rStyle w:val="Strong"/>
          <w:rFonts w:ascii="Helvetica" w:eastAsia="Times New Roman" w:hAnsi="Helvetica"/>
          <w:bCs w:val="0"/>
          <w:caps/>
          <w:color w:val="424242"/>
          <w:sz w:val="27"/>
          <w:szCs w:val="27"/>
          <w:bdr w:val="none" w:sz="0" w:space="0" w:color="auto" w:frame="1"/>
        </w:rPr>
        <w:t xml:space="preserve"> HELP YOU TO HAVE A SUCCESSFUL WEEK OF EATING WELL?</w:t>
      </w:r>
    </w:p>
    <w:p w14:paraId="0EBFB0E3" w14:textId="77777777" w:rsidR="00B806E3" w:rsidRDefault="00B806E3" w:rsidP="00B806E3"/>
    <w:p w14:paraId="6AF1B187" w14:textId="77777777" w:rsidR="00B806E3" w:rsidRPr="00B806E3" w:rsidRDefault="00B806E3" w:rsidP="00B806E3"/>
    <w:p w14:paraId="553489AB" w14:textId="77777777" w:rsidR="00B806E3" w:rsidRDefault="00B806E3" w:rsidP="00B806E3">
      <w:pPr>
        <w:pStyle w:val="Heading4"/>
        <w:keepNext w:val="0"/>
        <w:keepLines w:val="0"/>
        <w:numPr>
          <w:ilvl w:val="0"/>
          <w:numId w:val="5"/>
        </w:numPr>
        <w:spacing w:before="0" w:after="0" w:line="288" w:lineRule="atLeast"/>
        <w:ind w:left="450"/>
        <w:textAlignment w:val="baseline"/>
        <w:rPr>
          <w:rStyle w:val="Strong"/>
          <w:rFonts w:ascii="Helvetica" w:eastAsia="Times New Roman" w:hAnsi="Helvetica"/>
          <w:bCs w:val="0"/>
          <w:caps/>
          <w:color w:val="424242"/>
          <w:sz w:val="27"/>
          <w:szCs w:val="27"/>
          <w:bdr w:val="none" w:sz="0" w:space="0" w:color="auto" w:frame="1"/>
        </w:rPr>
      </w:pPr>
      <w:r w:rsidRPr="00B806E3">
        <w:rPr>
          <w:rStyle w:val="Strong"/>
          <w:rFonts w:ascii="Helvetica" w:eastAsia="Times New Roman" w:hAnsi="Helvetica"/>
          <w:bCs w:val="0"/>
          <w:caps/>
          <w:color w:val="424242"/>
          <w:sz w:val="27"/>
          <w:szCs w:val="27"/>
          <w:bdr w:val="none" w:sz="0" w:space="0" w:color="auto" w:frame="1"/>
        </w:rPr>
        <w:t>HOW DOES EXERCISE IMPACT YOUR EATING PATTERNS AND/OR FOOD CHOICES?</w:t>
      </w:r>
    </w:p>
    <w:p w14:paraId="5B924840" w14:textId="77777777" w:rsidR="00B806E3" w:rsidRDefault="00B806E3" w:rsidP="00B806E3"/>
    <w:p w14:paraId="15EAA501" w14:textId="77777777" w:rsidR="00B806E3" w:rsidRPr="00B806E3" w:rsidRDefault="00B806E3" w:rsidP="00B806E3">
      <w:bookmarkStart w:id="0" w:name="_GoBack"/>
      <w:bookmarkEnd w:id="0"/>
    </w:p>
    <w:p w14:paraId="65C8E476" w14:textId="77777777" w:rsidR="00B806E3" w:rsidRPr="00B806E3" w:rsidRDefault="00B806E3" w:rsidP="00B806E3">
      <w:pPr>
        <w:pStyle w:val="Heading4"/>
        <w:keepNext w:val="0"/>
        <w:keepLines w:val="0"/>
        <w:numPr>
          <w:ilvl w:val="0"/>
          <w:numId w:val="5"/>
        </w:numPr>
        <w:spacing w:before="0" w:after="0" w:line="288" w:lineRule="atLeast"/>
        <w:ind w:left="450"/>
        <w:textAlignment w:val="baseline"/>
        <w:rPr>
          <w:rFonts w:ascii="Helvetica" w:eastAsia="Times New Roman" w:hAnsi="Helvetica"/>
          <w:caps/>
          <w:color w:val="424242"/>
          <w:sz w:val="27"/>
          <w:szCs w:val="27"/>
        </w:rPr>
      </w:pPr>
      <w:r w:rsidRPr="00B806E3">
        <w:rPr>
          <w:rStyle w:val="Strong"/>
          <w:rFonts w:ascii="Helvetica" w:eastAsia="Times New Roman" w:hAnsi="Helvetica"/>
          <w:bCs w:val="0"/>
          <w:caps/>
          <w:color w:val="424242"/>
          <w:sz w:val="27"/>
          <w:szCs w:val="27"/>
          <w:bdr w:val="none" w:sz="0" w:space="0" w:color="auto" w:frame="1"/>
        </w:rPr>
        <w:t>DO YOU MAKE HEALTHIER FOOD CHOICES WITH A WIDE OR SMALL SELECTION OF FOOD OPTIONS? </w:t>
      </w:r>
    </w:p>
    <w:p w14:paraId="66F17F8C" w14:textId="77777777" w:rsidR="003E3D71" w:rsidRDefault="003E3D71" w:rsidP="00B806E3">
      <w:pPr>
        <w:pStyle w:val="ListBullet"/>
        <w:numPr>
          <w:ilvl w:val="0"/>
          <w:numId w:val="0"/>
        </w:numPr>
        <w:ind w:left="432"/>
      </w:pPr>
    </w:p>
    <w:sectPr w:rsidR="003E3D71" w:rsidSect="00B806E3">
      <w:headerReference w:type="default" r:id="rId7"/>
      <w:footerReference w:type="default" r:id="rId8"/>
      <w:headerReference w:type="first" r:id="rId9"/>
      <w:pgSz w:w="12240" w:h="15840"/>
      <w:pgMar w:top="720" w:right="720" w:bottom="720" w:left="720" w:header="288" w:footer="720" w:gutter="0"/>
      <w:cols w:space="720"/>
      <w:titlePg/>
      <w:docGrid w:linePitch="4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B2CDB" w14:textId="77777777" w:rsidR="0015414A" w:rsidRDefault="0015414A">
      <w:r>
        <w:separator/>
      </w:r>
    </w:p>
    <w:p w14:paraId="21848D53" w14:textId="77777777" w:rsidR="0015414A" w:rsidRDefault="0015414A"/>
  </w:endnote>
  <w:endnote w:type="continuationSeparator" w:id="0">
    <w:p w14:paraId="11F45803" w14:textId="77777777" w:rsidR="0015414A" w:rsidRDefault="0015414A">
      <w:r>
        <w:continuationSeparator/>
      </w:r>
    </w:p>
    <w:p w14:paraId="65E12A1A" w14:textId="77777777" w:rsidR="0015414A" w:rsidRDefault="001541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33957C08" w14:textId="77777777" w:rsidR="003E3D71" w:rsidRDefault="0015414A">
        <w:pPr>
          <w:pStyle w:val="Footer"/>
        </w:pPr>
        <w:r>
          <w:fldChar w:fldCharType="begin"/>
        </w:r>
        <w:r>
          <w:instrText xml:space="preserve"> PAGE   \* MERGEFORMAT </w:instrText>
        </w:r>
        <w:r>
          <w:fldChar w:fldCharType="separate"/>
        </w:r>
        <w:r w:rsidR="00B806E3">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24F7BB" w14:textId="77777777" w:rsidR="0015414A" w:rsidRDefault="0015414A">
      <w:r>
        <w:separator/>
      </w:r>
    </w:p>
    <w:p w14:paraId="7740B55E" w14:textId="77777777" w:rsidR="0015414A" w:rsidRDefault="0015414A"/>
  </w:footnote>
  <w:footnote w:type="continuationSeparator" w:id="0">
    <w:p w14:paraId="6D36D756" w14:textId="77777777" w:rsidR="0015414A" w:rsidRDefault="0015414A">
      <w:r>
        <w:continuationSeparator/>
      </w:r>
    </w:p>
    <w:p w14:paraId="6BEFDD19" w14:textId="77777777" w:rsidR="0015414A" w:rsidRDefault="0015414A"/>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BF80" w14:textId="77777777" w:rsidR="00B806E3" w:rsidRDefault="00B806E3">
    <w:pPr>
      <w:pStyle w:val="Header"/>
    </w:pPr>
    <w:r>
      <w:rPr>
        <w:noProof/>
        <w:lang w:eastAsia="en-US"/>
      </w:rPr>
      <w:drawing>
        <wp:inline distT="0" distB="0" distL="0" distR="0" wp14:anchorId="146EDAC3" wp14:editId="7BCB22A8">
          <wp:extent cx="1981899" cy="640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agline-horizontal_personal.png"/>
                  <pic:cNvPicPr/>
                </pic:nvPicPr>
                <pic:blipFill>
                  <a:blip r:embed="rId1">
                    <a:extLst>
                      <a:ext uri="{28A0092B-C50C-407E-A947-70E740481C1C}">
                        <a14:useLocalDpi xmlns:a14="http://schemas.microsoft.com/office/drawing/2010/main" val="0"/>
                      </a:ext>
                    </a:extLst>
                  </a:blip>
                  <a:stretch>
                    <a:fillRect/>
                  </a:stretch>
                </pic:blipFill>
                <pic:spPr>
                  <a:xfrm>
                    <a:off x="0" y="0"/>
                    <a:ext cx="1981899" cy="640080"/>
                  </a:xfrm>
                  <a:prstGeom prst="rect">
                    <a:avLst/>
                  </a:prstGeom>
                </pic:spPr>
              </pic:pic>
            </a:graphicData>
          </a:graphic>
        </wp:inline>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B8760" w14:textId="77777777" w:rsidR="00B806E3" w:rsidRDefault="00B806E3">
    <w:pPr>
      <w:pStyle w:val="Header"/>
    </w:pPr>
    <w:r>
      <w:rPr>
        <w:noProof/>
        <w:lang w:eastAsia="en-US"/>
      </w:rPr>
      <w:drawing>
        <wp:inline distT="0" distB="0" distL="0" distR="0" wp14:anchorId="5BF4EE39" wp14:editId="5E63E7A8">
          <wp:extent cx="2051685" cy="66261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agline-horizontal_personal.png"/>
                  <pic:cNvPicPr/>
                </pic:nvPicPr>
                <pic:blipFill>
                  <a:blip r:embed="rId1">
                    <a:extLst>
                      <a:ext uri="{28A0092B-C50C-407E-A947-70E740481C1C}">
                        <a14:useLocalDpi xmlns:a14="http://schemas.microsoft.com/office/drawing/2010/main" val="0"/>
                      </a:ext>
                    </a:extLst>
                  </a:blip>
                  <a:stretch>
                    <a:fillRect/>
                  </a:stretch>
                </pic:blipFill>
                <pic:spPr>
                  <a:xfrm>
                    <a:off x="0" y="0"/>
                    <a:ext cx="2084345" cy="673166"/>
                  </a:xfrm>
                  <a:prstGeom prst="rect">
                    <a:avLst/>
                  </a:prstGeom>
                </pic:spPr>
              </pic:pic>
            </a:graphicData>
          </a:graphic>
        </wp:inline>
      </w:drawing>
    </w:r>
  </w:p>
  <w:p w14:paraId="49255E6B" w14:textId="77777777" w:rsidR="00B806E3" w:rsidRDefault="00B806E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1CCA298B"/>
    <w:multiLevelType w:val="multilevel"/>
    <w:tmpl w:val="0BF86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50"/>
  <w:drawingGridVerticalSpacing w:val="20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6E3"/>
    <w:rsid w:val="0015414A"/>
    <w:rsid w:val="003E3D71"/>
    <w:rsid w:val="00B80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D93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88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erin/Library/Containers/com.microsoft.Word/Data/Library/Caches/1033/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6E4"/>
    <w:rsid w:val="001900B1"/>
    <w:rsid w:val="00CC0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9E0D6D37C0314FB11AAD3D6789D531">
    <w:name w:val="589E0D6D37C0314FB11AAD3D6789D531"/>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4249B865F45B65409E092E116E308E88">
    <w:name w:val="4249B865F45B65409E092E116E308E88"/>
  </w:style>
  <w:style w:type="paragraph" w:customStyle="1" w:styleId="CCA5F3A346A350458C3F71A2A21D8792">
    <w:name w:val="CCA5F3A346A350458C3F71A2A21D8792"/>
    <w:rsid w:val="00CC06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5</TotalTime>
  <Pages>2</Pages>
  <Words>184</Words>
  <Characters>1053</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2016-06-07T18:07:00Z</dcterms:created>
  <dcterms:modified xsi:type="dcterms:W3CDTF">2016-06-07T18:12:00Z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